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ys of the week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8A5F81" w:rsidRPr="000B1617">
        <w:trPr>
          <w:trHeight w:hRule="exact" w:val="475"/>
          <w:jc w:val="center"/>
        </w:trPr>
        <w:tc>
          <w:tcPr>
            <w:tcW w:w="1542" w:type="dxa"/>
            <w:vAlign w:val="center"/>
          </w:tcPr>
          <w:p w:rsidR="008A5F81" w:rsidRPr="000B1617" w:rsidRDefault="00C24F5A" w:rsidP="00920333">
            <w:pPr>
              <w:pStyle w:val="Jour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t>LUNDI</w:t>
            </w:r>
          </w:p>
        </w:tc>
        <w:tc>
          <w:tcPr>
            <w:tcW w:w="1543" w:type="dxa"/>
            <w:vAlign w:val="center"/>
          </w:tcPr>
          <w:p w:rsidR="008A5F81" w:rsidRPr="000B1617" w:rsidRDefault="00C24F5A">
            <w:pPr>
              <w:pStyle w:val="Jour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t>MARDI</w:t>
            </w:r>
          </w:p>
        </w:tc>
        <w:tc>
          <w:tcPr>
            <w:tcW w:w="1543" w:type="dxa"/>
            <w:vAlign w:val="center"/>
          </w:tcPr>
          <w:p w:rsidR="008A5F81" w:rsidRPr="000B1617" w:rsidRDefault="00C24F5A">
            <w:pPr>
              <w:pStyle w:val="Jour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t>MERCREDI</w:t>
            </w:r>
          </w:p>
        </w:tc>
        <w:tc>
          <w:tcPr>
            <w:tcW w:w="1543" w:type="dxa"/>
            <w:vAlign w:val="center"/>
          </w:tcPr>
          <w:p w:rsidR="008A5F81" w:rsidRPr="000B1617" w:rsidRDefault="00C24F5A">
            <w:pPr>
              <w:pStyle w:val="Jour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t>JEUDI</w:t>
            </w:r>
          </w:p>
        </w:tc>
        <w:tc>
          <w:tcPr>
            <w:tcW w:w="1543" w:type="dxa"/>
            <w:vAlign w:val="center"/>
          </w:tcPr>
          <w:p w:rsidR="008A5F81" w:rsidRPr="000B1617" w:rsidRDefault="00C24F5A">
            <w:pPr>
              <w:pStyle w:val="Jour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t>VENDREDI</w:t>
            </w:r>
          </w:p>
        </w:tc>
        <w:tc>
          <w:tcPr>
            <w:tcW w:w="1543" w:type="dxa"/>
            <w:vAlign w:val="center"/>
          </w:tcPr>
          <w:p w:rsidR="008A5F81" w:rsidRPr="000B1617" w:rsidRDefault="00C24F5A">
            <w:pPr>
              <w:pStyle w:val="Jour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t>SAMEDI</w:t>
            </w:r>
          </w:p>
        </w:tc>
        <w:tc>
          <w:tcPr>
            <w:tcW w:w="1543" w:type="dxa"/>
            <w:vAlign w:val="center"/>
          </w:tcPr>
          <w:p w:rsidR="008A5F81" w:rsidRPr="000B1617" w:rsidRDefault="00C24F5A">
            <w:pPr>
              <w:pStyle w:val="Jour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t>DIMANCHE</w:t>
            </w:r>
          </w:p>
        </w:tc>
      </w:tr>
    </w:tbl>
    <w:p w:rsidR="008A5F81" w:rsidRPr="000B1617" w:rsidRDefault="008A5F81">
      <w:pPr>
        <w:pStyle w:val="Sansinterligne"/>
        <w:rPr>
          <w:noProof/>
          <w:sz w:val="2"/>
          <w:lang w:val="fr-FR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8A5F81" w:rsidRPr="000B161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A5F81" w:rsidRPr="000B1617" w:rsidRDefault="008A5F81">
            <w:pPr>
              <w:pStyle w:val="Textedutableau"/>
              <w:rPr>
                <w:noProof/>
                <w:lang w:val="fr-FR"/>
              </w:rPr>
            </w:pPr>
          </w:p>
        </w:tc>
        <w:tc>
          <w:tcPr>
            <w:tcW w:w="345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MonthStart \@ dddd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Saturday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"Monday" 1 ""</w:instrTex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MonthStart \@ dddd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Saturday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"Tuesday" 1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=B1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0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&lt;&gt; 0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=B1+1 </w:instrText>
            </w:r>
            <w:r w:rsidRPr="00305FD7">
              <w:rPr>
                <w:noProof/>
              </w:rPr>
              <w:fldChar w:fldCharType="separate"/>
            </w:r>
            <w:r w:rsidR="0041322C">
              <w:rPr>
                <w:noProof/>
              </w:rPr>
              <w:instrText>2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MonthStart \@ dddd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Saturday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"Wednesday" 1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=D1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0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&lt;&gt; 0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=D1+1 </w:instrText>
            </w:r>
            <w:r w:rsidRPr="00305FD7">
              <w:rPr>
                <w:noProof/>
              </w:rPr>
              <w:fldChar w:fldCharType="separate"/>
            </w:r>
            <w:r w:rsidR="0041322C">
              <w:rPr>
                <w:noProof/>
              </w:rPr>
              <w:instrText>3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MonthStart \@ dddd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Saturday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"Thursday" 1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=F1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0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&lt;&gt; 0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=F1+1 </w:instrText>
            </w:r>
            <w:r w:rsidRPr="00305FD7">
              <w:rPr>
                <w:noProof/>
              </w:rPr>
              <w:fldChar w:fldCharType="separate"/>
            </w:r>
            <w:r w:rsidR="0041322C">
              <w:rPr>
                <w:noProof/>
              </w:rPr>
              <w:instrText>4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MonthStart \@ dddd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Saturday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= "Friday" 1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=H1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0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&lt;&gt; 0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=H1+1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MonthStart \@ dddd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Saturday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"Saturday" 1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=J1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&lt;&gt; 0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=J1+1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separate"/>
            </w:r>
            <w:r w:rsidR="0006774E" w:rsidRPr="00305FD7">
              <w:rPr>
                <w:noProof/>
              </w:rPr>
              <w:t>1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:rsidR="008A5F81" w:rsidRPr="000B1617" w:rsidRDefault="00696393">
            <w:pPr>
              <w:pStyle w:val="Date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IF </w:instrText>
            </w: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DocVariable MonthStart \@ dddd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instrText>samedi</w:instrText>
            </w:r>
            <w:r w:rsidRPr="000B1617">
              <w:rPr>
                <w:noProof/>
                <w:lang w:val="fr-FR"/>
              </w:rPr>
              <w:fldChar w:fldCharType="end"/>
            </w:r>
            <w:r w:rsidRPr="000B1617">
              <w:rPr>
                <w:noProof/>
                <w:lang w:val="fr-FR"/>
              </w:rPr>
              <w:instrText xml:space="preserve"> = "Sunday" 1 </w:instrText>
            </w: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IF </w:instrText>
            </w: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=L1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instrText>1</w:instrText>
            </w:r>
            <w:r w:rsidRPr="000B1617">
              <w:rPr>
                <w:noProof/>
                <w:lang w:val="fr-FR"/>
              </w:rPr>
              <w:fldChar w:fldCharType="end"/>
            </w:r>
            <w:r w:rsidRPr="000B1617">
              <w:rPr>
                <w:noProof/>
                <w:lang w:val="fr-FR"/>
              </w:rPr>
              <w:instrText xml:space="preserve"> &lt;&gt; 0 </w:instrText>
            </w: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=L1+1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instrText>2</w:instrText>
            </w:r>
            <w:r w:rsidRPr="000B1617">
              <w:rPr>
                <w:noProof/>
                <w:lang w:val="fr-FR"/>
              </w:rPr>
              <w:fldChar w:fldCharType="end"/>
            </w:r>
            <w:r w:rsidRPr="000B1617">
              <w:rPr>
                <w:noProof/>
                <w:lang w:val="fr-FR"/>
              </w:rPr>
              <w:instrText xml:space="preserve"> ""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instrText>2</w:instrText>
            </w:r>
            <w:r w:rsidRPr="000B1617">
              <w:rPr>
                <w:noProof/>
                <w:lang w:val="fr-FR"/>
              </w:rPr>
              <w:fldChar w:fldCharType="end"/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t>2</w:t>
            </w:r>
            <w:r w:rsidRPr="000B1617">
              <w:rPr>
                <w:noProof/>
                <w:lang w:val="fr-FR"/>
              </w:rPr>
              <w:fldChar w:fldCharType="end"/>
            </w:r>
          </w:p>
        </w:tc>
      </w:tr>
      <w:tr w:rsidR="008A5F81" w:rsidRPr="000B161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A5F81" w:rsidRPr="000B1617" w:rsidRDefault="008A5F81">
            <w:pPr>
              <w:pStyle w:val="Textedutableau"/>
              <w:rPr>
                <w:noProof/>
                <w:lang w:val="fr-FR"/>
              </w:rPr>
            </w:pPr>
          </w:p>
        </w:tc>
        <w:tc>
          <w:tcPr>
            <w:tcW w:w="345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=N1+1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3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=B2+1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4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=D2+1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5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004451" w:rsidRDefault="00004451">
            <w:pPr>
              <w:pStyle w:val="Textedutableau"/>
              <w:rPr>
                <w:noProof/>
                <w:sz w:val="22"/>
                <w:szCs w:val="22"/>
              </w:rPr>
            </w:pPr>
            <w:r w:rsidRPr="00004451">
              <w:rPr>
                <w:noProof/>
                <w:sz w:val="22"/>
                <w:szCs w:val="22"/>
              </w:rPr>
              <w:t>Assemblée generale</w:t>
            </w: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=F2+1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6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=H2+1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7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=J2+1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8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:rsidR="008A5F81" w:rsidRPr="000B1617" w:rsidRDefault="00696393">
            <w:pPr>
              <w:pStyle w:val="Date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=L2+1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t>9</w:t>
            </w:r>
            <w:r w:rsidRPr="000B1617">
              <w:rPr>
                <w:noProof/>
                <w:lang w:val="fr-FR"/>
              </w:rPr>
              <w:fldChar w:fldCharType="end"/>
            </w:r>
          </w:p>
        </w:tc>
      </w:tr>
      <w:tr w:rsidR="008A5F81" w:rsidRPr="000B161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A5F81" w:rsidRPr="000B1617" w:rsidRDefault="008A5F81">
            <w:pPr>
              <w:pStyle w:val="Textedutableau"/>
              <w:rPr>
                <w:noProof/>
                <w:lang w:val="fr-FR"/>
              </w:rPr>
            </w:pPr>
          </w:p>
        </w:tc>
        <w:tc>
          <w:tcPr>
            <w:tcW w:w="345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=N2+1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10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=B3+1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11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=D3+1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12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=F3+1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13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=H3+1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14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=J3+1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15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:rsidR="008A5F81" w:rsidRPr="000B1617" w:rsidRDefault="00696393">
            <w:pPr>
              <w:pStyle w:val="Date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=L3+1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t>16</w:t>
            </w:r>
            <w:r w:rsidRPr="000B1617">
              <w:rPr>
                <w:noProof/>
                <w:lang w:val="fr-FR"/>
              </w:rPr>
              <w:fldChar w:fldCharType="end"/>
            </w:r>
          </w:p>
        </w:tc>
        <w:bookmarkStart w:id="0" w:name="_GoBack"/>
        <w:bookmarkEnd w:id="0"/>
      </w:tr>
      <w:tr w:rsidR="008A5F81" w:rsidRPr="000B161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A5F81" w:rsidRPr="000B1617" w:rsidRDefault="008A5F81">
            <w:pPr>
              <w:pStyle w:val="Textedutableau"/>
              <w:rPr>
                <w:noProof/>
                <w:lang w:val="fr-FR"/>
              </w:rPr>
            </w:pPr>
          </w:p>
        </w:tc>
        <w:tc>
          <w:tcPr>
            <w:tcW w:w="345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=N3+1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17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=B4+1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18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=D4+1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19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=F4+1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20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=H4+1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21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=J4+1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22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35" w:type="dxa"/>
            <w:vAlign w:val="bottom"/>
          </w:tcPr>
          <w:p w:rsidR="008A5F81" w:rsidRPr="000B1617" w:rsidRDefault="00696393">
            <w:pPr>
              <w:pStyle w:val="Date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=L4+1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t>23</w:t>
            </w:r>
            <w:r w:rsidRPr="000B1617">
              <w:rPr>
                <w:noProof/>
                <w:lang w:val="fr-FR"/>
              </w:rPr>
              <w:fldChar w:fldCharType="end"/>
            </w:r>
          </w:p>
        </w:tc>
      </w:tr>
      <w:tr w:rsidR="008A5F81" w:rsidRPr="000B161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A5F81" w:rsidRPr="000B1617" w:rsidRDefault="008A5F81">
            <w:pPr>
              <w:pStyle w:val="Textedutableau"/>
              <w:rPr>
                <w:noProof/>
                <w:lang w:val="fr-FR"/>
              </w:rPr>
            </w:pPr>
          </w:p>
        </w:tc>
        <w:tc>
          <w:tcPr>
            <w:tcW w:w="345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=N4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23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0,""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=N4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23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&lt;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MonthEnd \@ 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=N4+1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24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24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24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=B5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24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0,""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=B5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24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&lt;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MonthEnd \@ 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=B5+1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25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25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25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=D5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25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0,""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=D5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25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&lt;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MonthEnd \@ 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=D5+1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26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26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26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=F5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26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0,""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=F5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26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&lt;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MonthEnd \@ 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=F5+1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27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27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27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=H5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27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0,""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=H5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27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&lt;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MonthEnd \@ 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=H5+1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28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28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28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004451" w:rsidRDefault="00004451">
            <w:pPr>
              <w:pStyle w:val="Textedutableau"/>
              <w:rPr>
                <w:noProof/>
                <w:sz w:val="22"/>
                <w:szCs w:val="22"/>
              </w:rPr>
            </w:pPr>
            <w:r w:rsidRPr="00004451">
              <w:rPr>
                <w:noProof/>
                <w:sz w:val="22"/>
                <w:szCs w:val="22"/>
              </w:rPr>
              <w:t>STAGE JUJUTSU a pernes</w:t>
            </w: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=J5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28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0,""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=J5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28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&lt;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MonthEnd \@ 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=J5+1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29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29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t>29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004451" w:rsidRDefault="00004451">
            <w:pPr>
              <w:pStyle w:val="Textedutableau"/>
              <w:rPr>
                <w:noProof/>
                <w:sz w:val="22"/>
                <w:szCs w:val="22"/>
              </w:rPr>
            </w:pPr>
            <w:r w:rsidRPr="00004451">
              <w:rPr>
                <w:noProof/>
                <w:sz w:val="22"/>
                <w:szCs w:val="22"/>
              </w:rPr>
              <w:t>STAGE JUJUTSU a pernes</w:t>
            </w:r>
          </w:p>
        </w:tc>
        <w:tc>
          <w:tcPr>
            <w:tcW w:w="335" w:type="dxa"/>
            <w:vAlign w:val="bottom"/>
          </w:tcPr>
          <w:p w:rsidR="008A5F81" w:rsidRPr="000B1617" w:rsidRDefault="00696393">
            <w:pPr>
              <w:pStyle w:val="Dates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IF </w:instrText>
            </w: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=L5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instrText>29</w:instrText>
            </w:r>
            <w:r w:rsidRPr="000B1617">
              <w:rPr>
                <w:noProof/>
                <w:lang w:val="fr-FR"/>
              </w:rPr>
              <w:fldChar w:fldCharType="end"/>
            </w:r>
            <w:r w:rsidRPr="000B1617">
              <w:rPr>
                <w:noProof/>
                <w:lang w:val="fr-FR"/>
              </w:rPr>
              <w:instrText xml:space="preserve"> = 0,"" </w:instrText>
            </w: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IF </w:instrText>
            </w: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=L5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instrText>29</w:instrText>
            </w:r>
            <w:r w:rsidRPr="000B1617">
              <w:rPr>
                <w:noProof/>
                <w:lang w:val="fr-FR"/>
              </w:rPr>
              <w:fldChar w:fldCharType="end"/>
            </w:r>
            <w:r w:rsidRPr="000B1617">
              <w:rPr>
                <w:noProof/>
                <w:lang w:val="fr-FR"/>
              </w:rPr>
              <w:instrText xml:space="preserve">  &lt; </w:instrText>
            </w: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DocVariable MonthEnd \@ d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instrText>31</w:instrText>
            </w:r>
            <w:r w:rsidRPr="000B1617">
              <w:rPr>
                <w:noProof/>
                <w:lang w:val="fr-FR"/>
              </w:rPr>
              <w:fldChar w:fldCharType="end"/>
            </w:r>
            <w:r w:rsidRPr="000B1617">
              <w:rPr>
                <w:noProof/>
                <w:lang w:val="fr-FR"/>
              </w:rPr>
              <w:instrText xml:space="preserve">  </w:instrText>
            </w: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=L5+1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instrText>30</w:instrText>
            </w:r>
            <w:r w:rsidRPr="000B1617">
              <w:rPr>
                <w:noProof/>
                <w:lang w:val="fr-FR"/>
              </w:rPr>
              <w:fldChar w:fldCharType="end"/>
            </w:r>
            <w:r w:rsidRPr="000B1617">
              <w:rPr>
                <w:noProof/>
                <w:lang w:val="fr-FR"/>
              </w:rPr>
              <w:instrText xml:space="preserve"> "" </w:instrText>
            </w:r>
            <w:r w:rsidR="0006774E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instrText>30</w:instrText>
            </w:r>
            <w:r w:rsidRPr="000B1617">
              <w:rPr>
                <w:noProof/>
                <w:lang w:val="fr-FR"/>
              </w:rPr>
              <w:fldChar w:fldCharType="end"/>
            </w:r>
            <w:r w:rsidR="0006774E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t>30</w:t>
            </w:r>
            <w:r w:rsidRPr="000B1617">
              <w:rPr>
                <w:noProof/>
                <w:lang w:val="fr-FR"/>
              </w:rPr>
              <w:fldChar w:fldCharType="end"/>
            </w:r>
          </w:p>
        </w:tc>
      </w:tr>
      <w:tr w:rsidR="008A5F81" w:rsidRPr="000B161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A5F81" w:rsidRPr="000B1617" w:rsidRDefault="008A5F81">
            <w:pPr>
              <w:pStyle w:val="Textedutableau"/>
              <w:rPr>
                <w:noProof/>
                <w:lang w:val="fr-FR"/>
              </w:rPr>
            </w:pPr>
          </w:p>
        </w:tc>
        <w:tc>
          <w:tcPr>
            <w:tcW w:w="345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=N5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30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0,""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=N5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30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&lt;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MonthEnd \@ 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=N5+1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="0006774E">
              <w:rPr>
                <w:noProof/>
              </w:rPr>
              <w:fldChar w:fldCharType="separate"/>
            </w:r>
            <w:r w:rsidR="0006774E">
              <w:rPr>
                <w:noProof/>
              </w:rPr>
              <w:t>31</w:t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696393">
            <w:pPr>
              <w:pStyle w:val="Dates"/>
              <w:rPr>
                <w:noProof/>
              </w:rPr>
            </w:pP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=B6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= 0,""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IF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=B6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&lt;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DocVariable MonthEnd \@ d </w:instrText>
            </w:r>
            <w:r w:rsidRPr="00305FD7">
              <w:rPr>
                <w:noProof/>
              </w:rPr>
              <w:fldChar w:fldCharType="separate"/>
            </w:r>
            <w:r w:rsidR="0006774E">
              <w:rPr>
                <w:noProof/>
              </w:rPr>
              <w:instrText>31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 </w:instrText>
            </w:r>
            <w:r w:rsidRPr="00305FD7">
              <w:rPr>
                <w:noProof/>
              </w:rPr>
              <w:fldChar w:fldCharType="begin"/>
            </w:r>
            <w:r w:rsidRPr="00305FD7">
              <w:rPr>
                <w:noProof/>
              </w:rPr>
              <w:instrText xml:space="preserve"> =B6+1 </w:instrText>
            </w:r>
            <w:r w:rsidRPr="00305FD7">
              <w:rPr>
                <w:noProof/>
              </w:rPr>
              <w:fldChar w:fldCharType="separate"/>
            </w:r>
            <w:r w:rsidR="0041322C">
              <w:rPr>
                <w:noProof/>
              </w:rPr>
              <w:instrText>30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instrText xml:space="preserve"> "" </w:instrText>
            </w:r>
            <w:r w:rsidRPr="00305FD7">
              <w:rPr>
                <w:noProof/>
              </w:rPr>
              <w:fldChar w:fldCharType="end"/>
            </w:r>
            <w:r w:rsidRPr="00305FD7">
              <w:rPr>
                <w:noProof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8A5F81">
            <w:pPr>
              <w:pStyle w:val="Dates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8A5F81">
            <w:pPr>
              <w:pStyle w:val="Dates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8A5F81">
            <w:pPr>
              <w:pStyle w:val="Dates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:rsidR="008A5F81" w:rsidRPr="00305FD7" w:rsidRDefault="008A5F81">
            <w:pPr>
              <w:pStyle w:val="Textedutableau"/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:rsidR="008A5F81" w:rsidRPr="00305FD7" w:rsidRDefault="008A5F81">
            <w:pPr>
              <w:pStyle w:val="Dates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:rsidR="008A5F81" w:rsidRPr="00305FD7" w:rsidRDefault="00004451">
            <w:pPr>
              <w:pStyle w:val="Textedutableau"/>
              <w:rPr>
                <w:noProof/>
              </w:rPr>
            </w:pPr>
            <w:r w:rsidRPr="000B1617">
              <w:rPr>
                <w:noProof/>
                <w:lang w:val="fr-FR" w:eastAsia="fr-FR"/>
              </w:rPr>
              <w:drawing>
                <wp:anchor distT="0" distB="0" distL="114300" distR="114300" simplePos="0" relativeHeight="251664384" behindDoc="1" locked="0" layoutInCell="0" allowOverlap="1" wp14:anchorId="4F50A843" wp14:editId="6453F2EC">
                  <wp:simplePos x="0" y="0"/>
                  <wp:positionH relativeFrom="margin">
                    <wp:posOffset>-5883910</wp:posOffset>
                  </wp:positionH>
                  <wp:positionV relativeFrom="margin">
                    <wp:posOffset>-4995545</wp:posOffset>
                  </wp:positionV>
                  <wp:extent cx="6858000" cy="9067800"/>
                  <wp:effectExtent l="0" t="0" r="0" b="0"/>
                  <wp:wrapNone/>
                  <wp:docPr id="186" name="Texture" descr="Background Tex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academic cal texture med res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06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" w:type="dxa"/>
            <w:vAlign w:val="bottom"/>
          </w:tcPr>
          <w:p w:rsidR="008A5F81" w:rsidRPr="000B1617" w:rsidRDefault="008A5F81">
            <w:pPr>
              <w:pStyle w:val="Dates"/>
              <w:rPr>
                <w:noProof/>
                <w:lang w:val="fr-FR"/>
              </w:rPr>
            </w:pPr>
          </w:p>
        </w:tc>
      </w:tr>
    </w:tbl>
    <w:p w:rsidR="008A5F81" w:rsidRPr="000B1617" w:rsidRDefault="00696393">
      <w:pPr>
        <w:rPr>
          <w:noProof/>
          <w:lang w:val="fr-FR"/>
        </w:rPr>
      </w:pPr>
      <w:r w:rsidRPr="000B161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F1006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    <o:lock v:ext="edit" aspectratio="t"/>
                <v:group id="Grou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  <w:r w:rsidR="00004451">
        <w:rPr>
          <w:noProof/>
          <w:lang w:val="fr-FR" w:eastAsia="fr-FR"/>
        </w:rPr>
        <w:t>(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8A5F81" w:rsidRPr="0006774E">
        <w:trPr>
          <w:trHeight w:hRule="exact" w:val="4464"/>
          <w:jc w:val="center"/>
        </w:trPr>
        <w:tc>
          <w:tcPr>
            <w:tcW w:w="5760" w:type="dxa"/>
          </w:tcPr>
          <w:p w:rsidR="008A5F81" w:rsidRPr="000B1617" w:rsidRDefault="00696393">
            <w:pPr>
              <w:pStyle w:val="Anne"/>
              <w:rPr>
                <w:noProof/>
                <w:lang w:val="fr-FR"/>
              </w:rPr>
            </w:pPr>
            <w:r w:rsidRPr="000B1617">
              <w:rPr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>
                      <wp:simplePos x="0" y="0"/>
                      <wp:positionH relativeFrom="page">
                        <wp:posOffset>254000</wp:posOffset>
                      </wp:positionH>
                      <wp:positionV relativeFrom="page">
                        <wp:posOffset>718185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287C3F" id="Year Backing" o:spid="_x0000_s1026" alt="Month and Year Graphic" style="position:absolute;margin-left:20pt;margin-top:56.55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" o:allowincell="f">
                      <v:shape id="Freeform 191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193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DOCVARIABLE  MonthStart \@ MMMM \* MERGEFORMAT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t>octobre</w:t>
            </w:r>
            <w:r w:rsidRPr="000B1617">
              <w:rPr>
                <w:noProof/>
                <w:lang w:val="fr-FR"/>
              </w:rPr>
              <w:fldChar w:fldCharType="end"/>
            </w:r>
          </w:p>
          <w:p w:rsidR="008A5F81" w:rsidRPr="000B1617" w:rsidRDefault="00696393">
            <w:pPr>
              <w:pStyle w:val="Mois"/>
              <w:spacing w:after="240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fldChar w:fldCharType="begin"/>
            </w:r>
            <w:r w:rsidRPr="000B1617">
              <w:rPr>
                <w:noProof/>
                <w:lang w:val="fr-FR"/>
              </w:rPr>
              <w:instrText xml:space="preserve"> DOCVARIABLE  MonthStart \@  yyyy   \* MERGEFORMAT </w:instrText>
            </w:r>
            <w:r w:rsidRPr="000B1617">
              <w:rPr>
                <w:noProof/>
                <w:lang w:val="fr-FR"/>
              </w:rPr>
              <w:fldChar w:fldCharType="separate"/>
            </w:r>
            <w:r w:rsidR="0006774E">
              <w:rPr>
                <w:noProof/>
                <w:lang w:val="fr-FR"/>
              </w:rPr>
              <w:t>2016</w:t>
            </w:r>
            <w:r w:rsidRPr="000B1617">
              <w:rPr>
                <w:noProof/>
                <w:lang w:val="fr-FR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8A5F81" w:rsidRPr="000B161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MonthStartB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Thursday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“Monday" 1 ""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MonthStartB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Thursday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“Tuesday"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Pr="0041322C">
                          <w:rPr>
                            <w:noProof/>
                          </w:rPr>
                          <w:instrText>2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MonthStartB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Thursday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“Wednesday"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MonthStartB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Thursday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“Thursday"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 w:rsidRPr="0041322C">
                          <w:rPr>
                            <w:noProof/>
                          </w:rPr>
                          <w:t>1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MonthStartB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Thursday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= “Friday"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MonthStartB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Thursday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“Saturday"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3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MonthStartB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Thursday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“Sunday"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4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4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4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</w:tr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5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6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7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8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9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10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11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</w:tr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12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13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14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15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16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17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18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</w:tr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19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20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21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22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23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24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25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</w:tr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=G4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25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=G4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25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MonthEndB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26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26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26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26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26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MonthEndB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27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27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27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27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27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MonthEndB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28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28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28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28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28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MonthEndB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29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MonthEndB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30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MonthEndB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MonthEndB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</w:tr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MonthEndB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 w:rsidRPr="0041322C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=A6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=A6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 w:rsidRPr="0041322C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MonthEndB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 w:rsidRP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=A6+1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 w:rsidRPr="0041322C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 w:rsidRPr="0041322C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8A5F81">
                        <w:pPr>
                          <w:pStyle w:val="Datesdesmoisdec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8A5F81">
                        <w:pPr>
                          <w:pStyle w:val="Datesdesmoisdec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8A5F81">
                        <w:pPr>
                          <w:pStyle w:val="Datesdesmoisdec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8A5F81">
                        <w:pPr>
                          <w:pStyle w:val="Datesdesmoisdec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8A5F81">
                        <w:pPr>
                          <w:pStyle w:val="Datesdesmoisdecong"/>
                          <w:rPr>
                            <w:noProof/>
                          </w:rPr>
                        </w:pPr>
                      </w:p>
                    </w:tc>
                  </w:tr>
                </w:tbl>
                <w:p w:rsidR="008A5F81" w:rsidRPr="0041322C" w:rsidRDefault="008A5F81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:rsidR="008A5F81" w:rsidRPr="0041322C" w:rsidRDefault="008A5F81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Tuesday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“Monday" 1 ""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Tuesday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“Tuesday"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Pr="0041322C">
                          <w:rPr>
                            <w:noProof/>
                          </w:rPr>
                          <w:instrText>2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 w:rsidRPr="0041322C">
                          <w:rPr>
                            <w:noProof/>
                          </w:rPr>
                          <w:t>1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Tuesday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“Wednesday"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Tuesday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“Thursday"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3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Tuesday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= “Friday"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4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4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4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Tuesday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“Saturday"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4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5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5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5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MonthStartA \@ dddd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Tuesday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“Sunday" 1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5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&lt;&gt; 0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6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6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6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</w:tr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=G1+1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7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8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9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10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11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12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13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</w:tr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=G2+1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14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15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16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17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18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19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20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</w:tr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=G3+1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21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22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23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24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25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26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27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</w:tr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=G4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27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=G4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27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MonthEndA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=G4+1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28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28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28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28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28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MonthEndA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29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MonthEndA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=B5+1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t>30</w: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MonthEndA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=C5+1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26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26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MonthEndA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=D5+1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27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27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27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MonthEndA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=E5+1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28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28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28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MonthEndA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=F5+1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</w:tr>
                  <w:tr w:rsidR="008A5F81" w:rsidRPr="0041322C"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=G5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=G5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29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MonthEndA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=G5+1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696393">
                        <w:pPr>
                          <w:pStyle w:val="Datesdesmoisdecong"/>
                          <w:rPr>
                            <w:noProof/>
                          </w:rPr>
                        </w:pP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=A6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06774E">
                          <w:rPr>
                            <w:noProof/>
                          </w:rPr>
                          <w:instrText>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= 0,""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IF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=A6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30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&lt;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DocVariable MonthEndA \@ d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 </w:instrText>
                        </w:r>
                        <w:r w:rsidRPr="0041322C">
                          <w:rPr>
                            <w:noProof/>
                          </w:rPr>
                          <w:fldChar w:fldCharType="begin"/>
                        </w:r>
                        <w:r w:rsidRPr="0041322C">
                          <w:rPr>
                            <w:noProof/>
                          </w:rPr>
                          <w:instrText xml:space="preserve"> =A6+1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instrText xml:space="preserve"> "" </w:instrText>
                        </w:r>
                        <w:r w:rsidRPr="0041322C">
                          <w:rPr>
                            <w:noProof/>
                          </w:rPr>
                          <w:fldChar w:fldCharType="separate"/>
                        </w:r>
                        <w:r w:rsidR="0041322C">
                          <w:rPr>
                            <w:noProof/>
                          </w:rPr>
                          <w:instrText>31</w:instrText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  <w:r w:rsidRPr="0041322C">
                          <w:rPr>
                            <w:noProof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8A5F81">
                        <w:pPr>
                          <w:pStyle w:val="Datesdesmoisdec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8A5F81">
                        <w:pPr>
                          <w:pStyle w:val="Datesdesmoisdec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8A5F81">
                        <w:pPr>
                          <w:pStyle w:val="Datesdesmoisdec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8A5F81">
                        <w:pPr>
                          <w:pStyle w:val="Datesdesmoisdec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:rsidR="008A5F81" w:rsidRPr="0041322C" w:rsidRDefault="008A5F81">
                        <w:pPr>
                          <w:pStyle w:val="Datesdesmoisdecong"/>
                          <w:rPr>
                            <w:noProof/>
                          </w:rPr>
                        </w:pPr>
                      </w:p>
                    </w:tc>
                  </w:tr>
                </w:tbl>
                <w:p w:rsidR="008A5F81" w:rsidRPr="0041322C" w:rsidRDefault="008A5F81">
                  <w:pPr>
                    <w:rPr>
                      <w:noProof/>
                    </w:rPr>
                  </w:pPr>
                </w:p>
              </w:tc>
            </w:tr>
          </w:tbl>
          <w:p w:rsidR="008A5F81" w:rsidRPr="000B1617" w:rsidRDefault="008A5F81">
            <w:pPr>
              <w:pStyle w:val="Sansinterligne"/>
              <w:rPr>
                <w:noProof/>
                <w:sz w:val="2"/>
                <w:lang w:val="fr-FR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8A5F81" w:rsidRPr="000B161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8A5F81" w:rsidRPr="000B1617" w:rsidRDefault="00696393">
                  <w:pPr>
                    <w:pStyle w:val="Moisdecong"/>
                    <w:rPr>
                      <w:noProof/>
                      <w:lang w:val="fr-FR"/>
                    </w:rPr>
                  </w:pPr>
                  <w:r w:rsidRPr="000B1617">
                    <w:rPr>
                      <w:noProof/>
                      <w:lang w:val="fr-FR"/>
                    </w:rPr>
                    <w:fldChar w:fldCharType="begin"/>
                  </w:r>
                  <w:r w:rsidRPr="000B1617">
                    <w:rPr>
                      <w:noProof/>
                      <w:lang w:val="fr-FR"/>
                    </w:rPr>
                    <w:instrText xml:space="preserve"> DOCVARIABLE  MonthStartB \@ MMMM \* MERGEFORMAT </w:instrText>
                  </w:r>
                  <w:r w:rsidRPr="000B1617">
                    <w:rPr>
                      <w:noProof/>
                      <w:lang w:val="fr-FR"/>
                    </w:rPr>
                    <w:fldChar w:fldCharType="separate"/>
                  </w:r>
                  <w:r w:rsidR="0006774E">
                    <w:rPr>
                      <w:noProof/>
                      <w:lang w:val="fr-FR"/>
                    </w:rPr>
                    <w:t>septembre</w:t>
                  </w:r>
                  <w:r w:rsidRPr="000B1617">
                    <w:rPr>
                      <w:noProof/>
                      <w:lang w:val="fr-FR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8A5F81" w:rsidRPr="000B1617" w:rsidRDefault="00696393">
                  <w:pPr>
                    <w:pStyle w:val="Datesdesannesdecong"/>
                    <w:rPr>
                      <w:noProof/>
                      <w:lang w:val="fr-FR"/>
                    </w:rPr>
                  </w:pPr>
                  <w:r w:rsidRPr="000B1617">
                    <w:rPr>
                      <w:noProof/>
                      <w:lang w:val="fr-FR"/>
                    </w:rPr>
                    <w:fldChar w:fldCharType="begin"/>
                  </w:r>
                  <w:r w:rsidRPr="000B1617">
                    <w:rPr>
                      <w:noProof/>
                      <w:lang w:val="fr-FR"/>
                    </w:rPr>
                    <w:instrText xml:space="preserve"> DOCVARIABLE  MonthStartB \@  yyyy   \* MERGEFORMAT </w:instrText>
                  </w:r>
                  <w:r w:rsidRPr="000B1617">
                    <w:rPr>
                      <w:noProof/>
                      <w:lang w:val="fr-FR"/>
                    </w:rPr>
                    <w:fldChar w:fldCharType="separate"/>
                  </w:r>
                  <w:r w:rsidR="0006774E">
                    <w:rPr>
                      <w:noProof/>
                      <w:lang w:val="fr-FR"/>
                    </w:rPr>
                    <w:t>2016</w:t>
                  </w:r>
                  <w:r w:rsidRPr="000B1617">
                    <w:rPr>
                      <w:noProof/>
                      <w:lang w:val="fr-FR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8A5F81" w:rsidRPr="000B1617" w:rsidRDefault="008A5F81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  <w:lang w:val="fr-FR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8A5F81" w:rsidRPr="000B1617" w:rsidRDefault="00696393">
                  <w:pPr>
                    <w:pStyle w:val="Moisdecong"/>
                    <w:rPr>
                      <w:noProof/>
                      <w:lang w:val="fr-FR"/>
                    </w:rPr>
                  </w:pPr>
                  <w:r w:rsidRPr="000B1617">
                    <w:rPr>
                      <w:noProof/>
                      <w:lang w:val="fr-FR"/>
                    </w:rPr>
                    <w:fldChar w:fldCharType="begin"/>
                  </w:r>
                  <w:r w:rsidRPr="000B1617">
                    <w:rPr>
                      <w:noProof/>
                      <w:lang w:val="fr-FR"/>
                    </w:rPr>
                    <w:instrText xml:space="preserve"> DOCVARIABLE  MonthStartA \@ MMMM \* MERGEFORMAT </w:instrText>
                  </w:r>
                  <w:r w:rsidRPr="000B1617">
                    <w:rPr>
                      <w:noProof/>
                      <w:lang w:val="fr-FR"/>
                    </w:rPr>
                    <w:fldChar w:fldCharType="separate"/>
                  </w:r>
                  <w:r w:rsidR="0006774E">
                    <w:rPr>
                      <w:noProof/>
                      <w:lang w:val="fr-FR"/>
                    </w:rPr>
                    <w:t>novembre</w:t>
                  </w:r>
                  <w:r w:rsidRPr="000B1617">
                    <w:rPr>
                      <w:noProof/>
                      <w:lang w:val="fr-FR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8A5F81" w:rsidRPr="000B1617" w:rsidRDefault="00696393">
                  <w:pPr>
                    <w:pStyle w:val="Datesdesannesdecong"/>
                    <w:rPr>
                      <w:noProof/>
                      <w:lang w:val="fr-FR"/>
                    </w:rPr>
                  </w:pPr>
                  <w:r w:rsidRPr="000B1617">
                    <w:rPr>
                      <w:noProof/>
                      <w:lang w:val="fr-FR"/>
                    </w:rPr>
                    <w:fldChar w:fldCharType="begin"/>
                  </w:r>
                  <w:r w:rsidRPr="000B1617">
                    <w:rPr>
                      <w:noProof/>
                      <w:lang w:val="fr-FR"/>
                    </w:rPr>
                    <w:instrText xml:space="preserve"> DOCVARIABLE  MonthStartA \@  yyyy   \* MERGEFORMAT </w:instrText>
                  </w:r>
                  <w:r w:rsidRPr="000B1617">
                    <w:rPr>
                      <w:noProof/>
                      <w:lang w:val="fr-FR"/>
                    </w:rPr>
                    <w:fldChar w:fldCharType="separate"/>
                  </w:r>
                  <w:r w:rsidR="0006774E">
                    <w:rPr>
                      <w:noProof/>
                      <w:lang w:val="fr-FR"/>
                    </w:rPr>
                    <w:t>2016</w:t>
                  </w:r>
                  <w:r w:rsidRPr="000B1617">
                    <w:rPr>
                      <w:noProof/>
                      <w:lang w:val="fr-FR"/>
                    </w:rPr>
                    <w:fldChar w:fldCharType="end"/>
                  </w:r>
                </w:p>
              </w:tc>
            </w:tr>
          </w:tbl>
          <w:p w:rsidR="008A5F81" w:rsidRPr="000B1617" w:rsidRDefault="008A5F81">
            <w:pPr>
              <w:rPr>
                <w:noProof/>
                <w:lang w:val="fr-FR"/>
              </w:rPr>
            </w:pPr>
          </w:p>
        </w:tc>
        <w:tc>
          <w:tcPr>
            <w:tcW w:w="629" w:type="dxa"/>
          </w:tcPr>
          <w:p w:rsidR="008A5F81" w:rsidRPr="000B1617" w:rsidRDefault="00696393">
            <w:pPr>
              <w:rPr>
                <w:noProof/>
                <w:lang w:val="fr-FR"/>
              </w:rPr>
            </w:pPr>
            <w:r w:rsidRPr="000B1617">
              <w:rPr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Ar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1AD3BD" id="Note Backing" o:spid="_x0000_s1026" alt="Note Backing Art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" o:allowincell="f">
        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    <v:imagedata r:id="rId8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8A5F81" w:rsidRPr="000B1617" w:rsidRDefault="00C24F5A">
            <w:pPr>
              <w:pStyle w:val="Titredenote"/>
              <w:rPr>
                <w:noProof/>
                <w:lang w:val="fr-FR"/>
              </w:rPr>
            </w:pPr>
            <w:r w:rsidRPr="000B1617">
              <w:rPr>
                <w:noProof/>
                <w:lang w:val="fr-FR"/>
              </w:rPr>
              <w:t>REMARQUES :</w:t>
            </w:r>
          </w:p>
          <w:p w:rsidR="008A5F81" w:rsidRPr="000B1617" w:rsidRDefault="00C24F5A">
            <w:pPr>
              <w:pStyle w:val="Remarques"/>
              <w:rPr>
                <w:lang w:val="fr-FR"/>
              </w:rPr>
            </w:pPr>
            <w:r w:rsidRPr="000B1617">
              <w:rPr>
                <w:lang w:val="fr-FR"/>
              </w:rPr>
              <w:t>Cliquez ici pour ajouter des notes.</w:t>
            </w:r>
          </w:p>
        </w:tc>
      </w:tr>
    </w:tbl>
    <w:p w:rsidR="008A5F81" w:rsidRPr="000B1617" w:rsidRDefault="008A5F81">
      <w:pPr>
        <w:pStyle w:val="Sansinterligne"/>
        <w:rPr>
          <w:noProof/>
          <w:lang w:val="fr-FR"/>
        </w:rPr>
      </w:pPr>
    </w:p>
    <w:sectPr w:rsidR="008A5F81" w:rsidRPr="000B16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1/10/2016"/>
    <w:docVar w:name="MonthEndA" w:val="30/11/2016"/>
    <w:docVar w:name="MonthEndB" w:val="30/09/2016"/>
    <w:docVar w:name="MonthStart" w:val="01/10/2016"/>
    <w:docVar w:name="MonthStartA" w:val="01/11/2016"/>
    <w:docVar w:name="MonthStartB" w:val="01/09/2016"/>
  </w:docVars>
  <w:rsids>
    <w:rsidRoot w:val="0006774E"/>
    <w:rsid w:val="00001949"/>
    <w:rsid w:val="00004451"/>
    <w:rsid w:val="0006774E"/>
    <w:rsid w:val="00087ECC"/>
    <w:rsid w:val="000B1617"/>
    <w:rsid w:val="002036C5"/>
    <w:rsid w:val="00246430"/>
    <w:rsid w:val="00305FD7"/>
    <w:rsid w:val="003E5FE0"/>
    <w:rsid w:val="0041322C"/>
    <w:rsid w:val="0042110A"/>
    <w:rsid w:val="00461040"/>
    <w:rsid w:val="00551144"/>
    <w:rsid w:val="005A0D25"/>
    <w:rsid w:val="00600575"/>
    <w:rsid w:val="00667407"/>
    <w:rsid w:val="00696393"/>
    <w:rsid w:val="006E426F"/>
    <w:rsid w:val="008214D9"/>
    <w:rsid w:val="008A5F81"/>
    <w:rsid w:val="00920333"/>
    <w:rsid w:val="00996074"/>
    <w:rsid w:val="00BF0B08"/>
    <w:rsid w:val="00C24F5A"/>
    <w:rsid w:val="00CC61E3"/>
    <w:rsid w:val="00DD38DB"/>
    <w:rsid w:val="00EC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7E6D28-D0D0-4C23-BF86-828228B5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36"/>
    <w:unhideWhenUsed/>
    <w:qFormat/>
    <w:pPr>
      <w:spacing w:after="0"/>
    </w:p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customStyle="1" w:styleId="Jours">
    <w:name w:val="Jour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au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Titredenote">
    <w:name w:val="Note Heading"/>
    <w:basedOn w:val="Normal"/>
    <w:next w:val="Normal"/>
    <w:link w:val="TitredenoteC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TitredenoteCar">
    <w:name w:val="Titre de note Car"/>
    <w:basedOn w:val="Policepardfaut"/>
    <w:link w:val="Titredenote"/>
    <w:uiPriority w:val="1"/>
    <w:rPr>
      <w:b/>
      <w:caps/>
      <w:color w:val="1782A6" w:themeColor="accent1"/>
      <w:sz w:val="36"/>
    </w:rPr>
  </w:style>
  <w:style w:type="paragraph" w:customStyle="1" w:styleId="Remarques">
    <w:name w:val="Remarqu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Anne">
    <w:name w:val="Année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is">
    <w:name w:val="Mois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Datesdesmoisdecong">
    <w:name w:val="Dates des mois de congé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Moisdecong">
    <w:name w:val="Mois de congé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Datesdesannesdecong">
    <w:name w:val="Dates des années de congé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extedutableau">
    <w:name w:val="Texte du tableau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\AppData\Roaming\Microsoft\Templates\Calendrier%20acad&#233;mique%20L-D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CBFC0A1-590B-4173-BC9E-E4E53F3656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BB64D4-854C-4B35-A828-A4CE9EFBD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Calendrier académique L-D.dotm</Template>
  <TotalTime>3621</TotalTime>
  <Pages>1</Pages>
  <Words>942</Words>
  <Characters>5187</Characters>
  <Application>Microsoft Office Word</Application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 constans</dc:creator>
  <cp:keywords/>
  <cp:lastModifiedBy>eric constans</cp:lastModifiedBy>
  <cp:revision>2</cp:revision>
  <dcterms:created xsi:type="dcterms:W3CDTF">2016-09-22T17:42:00Z</dcterms:created>
  <dcterms:modified xsi:type="dcterms:W3CDTF">2016-09-25T06:03:00Z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TC028051389991</vt:lpwstr>
  </property>
</Properties>
</file>